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1480A" w14:textId="5C716CC8" w:rsidR="00C1097D" w:rsidRPr="0085376A" w:rsidRDefault="00C1097D" w:rsidP="00687BA3">
      <w:pPr>
        <w:ind w:right="29"/>
        <w:jc w:val="both"/>
        <w:rPr>
          <w:rFonts w:ascii="Verdana" w:hAnsi="Verdana"/>
          <w:b/>
        </w:rPr>
      </w:pPr>
      <w:r w:rsidRPr="0085376A">
        <w:rPr>
          <w:rFonts w:ascii="Verdana" w:hAnsi="Verdana"/>
          <w:b/>
        </w:rPr>
        <w:t>Merkblatt Datenschutz</w:t>
      </w:r>
    </w:p>
    <w:p w14:paraId="15758958" w14:textId="77777777" w:rsidR="00C1097D" w:rsidRPr="00C1097D" w:rsidRDefault="00C1097D" w:rsidP="00687BA3">
      <w:pPr>
        <w:ind w:right="29"/>
        <w:jc w:val="both"/>
        <w:rPr>
          <w:rFonts w:ascii="Verdana" w:hAnsi="Verdana"/>
        </w:rPr>
      </w:pPr>
      <w:r w:rsidRPr="0085376A">
        <w:rPr>
          <w:rFonts w:ascii="Verdana" w:hAnsi="Verdana"/>
          <w:b/>
        </w:rPr>
        <w:t>(Informationspflichten nach Artikel 13 und 14 DS-GVO)</w:t>
      </w:r>
    </w:p>
    <w:p w14:paraId="5922A30C" w14:textId="77777777" w:rsidR="0085376A" w:rsidRDefault="0085376A" w:rsidP="00687BA3">
      <w:pPr>
        <w:ind w:right="29"/>
        <w:jc w:val="both"/>
        <w:rPr>
          <w:rFonts w:ascii="Verdana" w:hAnsi="Verdana"/>
        </w:rPr>
      </w:pPr>
    </w:p>
    <w:p w14:paraId="20D5F866" w14:textId="77777777" w:rsidR="00C1097D" w:rsidRPr="0085376A" w:rsidRDefault="00C1097D" w:rsidP="00687BA3">
      <w:pPr>
        <w:ind w:right="29"/>
        <w:jc w:val="both"/>
        <w:rPr>
          <w:rFonts w:ascii="Verdana" w:hAnsi="Verdana"/>
          <w:b/>
        </w:rPr>
      </w:pPr>
      <w:r w:rsidRPr="0085376A">
        <w:rPr>
          <w:rFonts w:ascii="Verdana" w:hAnsi="Verdana"/>
          <w:b/>
        </w:rPr>
        <w:t>1. Name und Kontaktdaten des Verantwortlichen und seines Vertreters:</w:t>
      </w:r>
    </w:p>
    <w:p w14:paraId="4BA73041" w14:textId="77777777" w:rsidR="00687BA3" w:rsidRDefault="00687BA3" w:rsidP="00687BA3">
      <w:pPr>
        <w:ind w:right="29"/>
        <w:jc w:val="both"/>
        <w:rPr>
          <w:rFonts w:ascii="Verdana" w:hAnsi="Verdana"/>
        </w:rPr>
      </w:pPr>
    </w:p>
    <w:p w14:paraId="137F84F1" w14:textId="77777777" w:rsidR="0042152E" w:rsidRDefault="000E6A76" w:rsidP="0042152E">
      <w:pPr>
        <w:ind w:left="283" w:right="29"/>
        <w:jc w:val="both"/>
        <w:rPr>
          <w:rFonts w:ascii="Verdana" w:hAnsi="Verdana"/>
        </w:rPr>
      </w:pPr>
      <w:r>
        <w:rPr>
          <w:rFonts w:ascii="Verdana" w:hAnsi="Verdana"/>
        </w:rPr>
        <w:t xml:space="preserve">TriTeam Saarlouis e.V., </w:t>
      </w:r>
      <w:r w:rsidR="0042152E">
        <w:rPr>
          <w:rFonts w:ascii="Verdana" w:hAnsi="Verdana"/>
        </w:rPr>
        <w:t>Weißkreuzstraße 11</w:t>
      </w:r>
      <w:r>
        <w:rPr>
          <w:rFonts w:ascii="Verdana" w:hAnsi="Verdana"/>
        </w:rPr>
        <w:t>, 66740 Saarlouis</w:t>
      </w:r>
    </w:p>
    <w:p w14:paraId="03BC0AC6" w14:textId="1E1BD7E9" w:rsidR="0042152E" w:rsidRPr="0042152E" w:rsidRDefault="000E6A76" w:rsidP="0042152E">
      <w:pPr>
        <w:ind w:left="283" w:right="29"/>
        <w:jc w:val="both"/>
        <w:rPr>
          <w:rFonts w:ascii="Verdana" w:hAnsi="Verdana"/>
        </w:rPr>
      </w:pPr>
      <w:r w:rsidRPr="0042152E">
        <w:rPr>
          <w:rFonts w:ascii="Verdana" w:hAnsi="Verdana"/>
        </w:rPr>
        <w:t xml:space="preserve">Mail: </w:t>
      </w:r>
      <w:r w:rsidR="0042152E" w:rsidRPr="0042152E">
        <w:rPr>
          <w:rStyle w:val="gd"/>
          <w:rFonts w:ascii="Verdana" w:hAnsi="Verdana" w:cs="Helvetica"/>
          <w:color w:val="202124"/>
          <w:spacing w:val="3"/>
        </w:rPr>
        <w:t>info@manfred-klein.de</w:t>
      </w:r>
    </w:p>
    <w:p w14:paraId="40FAEF58" w14:textId="1219E134" w:rsidR="000E6A76" w:rsidRDefault="000E6A76" w:rsidP="00687BA3">
      <w:pPr>
        <w:ind w:left="283" w:right="29"/>
        <w:jc w:val="both"/>
        <w:rPr>
          <w:rFonts w:ascii="Verdana" w:hAnsi="Verdana"/>
        </w:rPr>
      </w:pPr>
    </w:p>
    <w:p w14:paraId="67F3073A" w14:textId="42FF1124" w:rsidR="00C1097D" w:rsidRPr="00C1097D" w:rsidRDefault="000E6A76" w:rsidP="000E6A76">
      <w:pPr>
        <w:ind w:left="283" w:right="29"/>
        <w:jc w:val="both"/>
        <w:rPr>
          <w:rFonts w:ascii="Verdana" w:hAnsi="Verdana"/>
        </w:rPr>
      </w:pPr>
      <w:r>
        <w:rPr>
          <w:rFonts w:ascii="Verdana" w:hAnsi="Verdana"/>
        </w:rPr>
        <w:t>vertreten durch die vertretungsberechtigte Vorstände Manfred Klein</w:t>
      </w:r>
    </w:p>
    <w:p w14:paraId="71691F33" w14:textId="77777777" w:rsidR="0085376A" w:rsidRDefault="0085376A" w:rsidP="00687BA3">
      <w:pPr>
        <w:ind w:right="29"/>
        <w:jc w:val="both"/>
        <w:rPr>
          <w:rFonts w:ascii="Verdana" w:hAnsi="Verdana"/>
        </w:rPr>
      </w:pPr>
    </w:p>
    <w:p w14:paraId="2D3B6284" w14:textId="2AA1A6D2" w:rsidR="00C1097D" w:rsidRPr="00687BA3" w:rsidRDefault="0042152E" w:rsidP="00C1097D">
      <w:pPr>
        <w:ind w:right="29"/>
        <w:rPr>
          <w:rFonts w:ascii="Verdana" w:hAnsi="Verdana"/>
          <w:b/>
        </w:rPr>
      </w:pPr>
      <w:r>
        <w:rPr>
          <w:rFonts w:ascii="Verdana" w:hAnsi="Verdana"/>
          <w:b/>
        </w:rPr>
        <w:t>2</w:t>
      </w:r>
      <w:r w:rsidR="00C1097D" w:rsidRPr="00687BA3">
        <w:rPr>
          <w:rFonts w:ascii="Verdana" w:hAnsi="Verdana"/>
          <w:b/>
        </w:rPr>
        <w:t>. Zwecke der Verarbeitung personenbezogener Daten:</w:t>
      </w:r>
    </w:p>
    <w:p w14:paraId="5A3F3DE4" w14:textId="77777777" w:rsidR="00687BA3" w:rsidRDefault="00687BA3" w:rsidP="00C1097D">
      <w:pPr>
        <w:ind w:right="29"/>
        <w:rPr>
          <w:rFonts w:ascii="Verdana" w:hAnsi="Verdana"/>
        </w:rPr>
      </w:pPr>
    </w:p>
    <w:p w14:paraId="473628CC" w14:textId="77777777" w:rsidR="00C1097D" w:rsidRPr="00C1097D" w:rsidRDefault="00C1097D" w:rsidP="00687BA3">
      <w:pPr>
        <w:numPr>
          <w:ilvl w:val="0"/>
          <w:numId w:val="18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Verwaltung der Vereinstätigkeiten bzw. Durchführung des Mitgliedschaftsverhältnisses</w:t>
      </w:r>
    </w:p>
    <w:p w14:paraId="03C7F334" w14:textId="77777777" w:rsidR="00C1097D" w:rsidRPr="00C1097D" w:rsidRDefault="00C1097D" w:rsidP="00687BA3">
      <w:pPr>
        <w:numPr>
          <w:ilvl w:val="0"/>
          <w:numId w:val="18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Anmeldung zur Teilnahme am Wettkampf-, Turnier- und Spielbetrieb der Landesfachverbände</w:t>
      </w:r>
    </w:p>
    <w:p w14:paraId="28C9C43F" w14:textId="77777777" w:rsidR="00C1097D" w:rsidRPr="00C1097D" w:rsidRDefault="00C1097D" w:rsidP="00687BA3">
      <w:pPr>
        <w:numPr>
          <w:ilvl w:val="0"/>
          <w:numId w:val="18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Beitragseinzug</w:t>
      </w:r>
    </w:p>
    <w:p w14:paraId="5F7A5AC2" w14:textId="77777777" w:rsidR="00C1097D" w:rsidRPr="00C1097D" w:rsidRDefault="00C1097D" w:rsidP="00687BA3">
      <w:pPr>
        <w:numPr>
          <w:ilvl w:val="0"/>
          <w:numId w:val="18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Berichterstattung (ggf. auch mit Fotos und Videos) über das Vereinsleben sowie sportliche Ereignisse des Vereins, ggf. auch in Form von Ergebnislisten</w:t>
      </w:r>
    </w:p>
    <w:p w14:paraId="73F8B551" w14:textId="77777777" w:rsidR="0085376A" w:rsidRDefault="0085376A" w:rsidP="00C1097D">
      <w:pPr>
        <w:ind w:right="29"/>
        <w:rPr>
          <w:rFonts w:ascii="Verdana" w:hAnsi="Verdana"/>
        </w:rPr>
      </w:pPr>
    </w:p>
    <w:p w14:paraId="2750D365" w14:textId="33F9FB67" w:rsidR="00C1097D" w:rsidRPr="0085376A" w:rsidRDefault="0042152E" w:rsidP="00C1097D">
      <w:pPr>
        <w:ind w:right="29"/>
        <w:rPr>
          <w:rFonts w:ascii="Verdana" w:hAnsi="Verdana"/>
          <w:b/>
        </w:rPr>
      </w:pPr>
      <w:r>
        <w:rPr>
          <w:rFonts w:ascii="Verdana" w:hAnsi="Verdana"/>
          <w:b/>
        </w:rPr>
        <w:t>3</w:t>
      </w:r>
      <w:r w:rsidR="00C1097D" w:rsidRPr="0085376A">
        <w:rPr>
          <w:rFonts w:ascii="Verdana" w:hAnsi="Verdana"/>
          <w:b/>
        </w:rPr>
        <w:t>. Rechtsgrundlage für die Verarbeitung personenbezogener Daten:</w:t>
      </w:r>
    </w:p>
    <w:p w14:paraId="62CAA3FA" w14:textId="77777777" w:rsidR="00687BA3" w:rsidRDefault="00687BA3" w:rsidP="00C1097D">
      <w:pPr>
        <w:ind w:right="29"/>
        <w:rPr>
          <w:rFonts w:ascii="Verdana" w:hAnsi="Verdana"/>
        </w:rPr>
      </w:pPr>
    </w:p>
    <w:p w14:paraId="1301A94E" w14:textId="77777777" w:rsidR="00C1097D" w:rsidRPr="00687BA3" w:rsidRDefault="00C1097D" w:rsidP="00C1097D">
      <w:pPr>
        <w:ind w:right="29"/>
        <w:rPr>
          <w:rFonts w:ascii="Verdana" w:hAnsi="Verdana"/>
          <w:u w:val="single"/>
        </w:rPr>
      </w:pPr>
      <w:r w:rsidRPr="00687BA3">
        <w:rPr>
          <w:rFonts w:ascii="Verdana" w:hAnsi="Verdana"/>
          <w:u w:val="single"/>
        </w:rPr>
        <w:t>a) Erfüllung eines Vertrages (Art. 6 Abs. 1 b) DS-GVO):</w:t>
      </w:r>
    </w:p>
    <w:p w14:paraId="41C8D600" w14:textId="77777777" w:rsidR="00C1097D" w:rsidRPr="00C1097D" w:rsidRDefault="00C1097D" w:rsidP="00687BA3">
      <w:pPr>
        <w:numPr>
          <w:ilvl w:val="0"/>
          <w:numId w:val="19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Die Verarbeitung Ihrer personenbezogenen Daten (Pflichtangaben laut Aufnahmeantrag, außer E-Mail-Adresse) ist erforderlich, um unseren Pflichten aus dem Mitgliedschaftsverhältnis nachkommen zu können</w:t>
      </w:r>
    </w:p>
    <w:p w14:paraId="50C68E79" w14:textId="77777777" w:rsidR="00C1097D" w:rsidRPr="00C1097D" w:rsidRDefault="00C1097D" w:rsidP="00687BA3">
      <w:pPr>
        <w:numPr>
          <w:ilvl w:val="0"/>
          <w:numId w:val="19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Die Verarbeitung folgender Daten ist erforderlich, um Sie zum Wettkampf-, Turnier- und Spielbetrieb der Landesfachverbände anzumelden und Ihnen damit die Teilnahme zu ermöglichen:</w:t>
      </w:r>
    </w:p>
    <w:p w14:paraId="6C5494F1" w14:textId="77777777" w:rsidR="00C1097D" w:rsidRPr="00C1097D" w:rsidRDefault="00C1097D" w:rsidP="00687BA3">
      <w:pPr>
        <w:numPr>
          <w:ilvl w:val="0"/>
          <w:numId w:val="19"/>
        </w:numPr>
        <w:ind w:left="984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Name, Vorname</w:t>
      </w:r>
    </w:p>
    <w:p w14:paraId="03E2CB5B" w14:textId="77777777" w:rsidR="00C1097D" w:rsidRPr="00C1097D" w:rsidRDefault="00C1097D" w:rsidP="00687BA3">
      <w:pPr>
        <w:numPr>
          <w:ilvl w:val="0"/>
          <w:numId w:val="19"/>
        </w:numPr>
        <w:ind w:left="984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Geschlecht</w:t>
      </w:r>
    </w:p>
    <w:p w14:paraId="2EA00174" w14:textId="77777777" w:rsidR="00C1097D" w:rsidRPr="00C1097D" w:rsidRDefault="00C1097D" w:rsidP="00687BA3">
      <w:pPr>
        <w:numPr>
          <w:ilvl w:val="0"/>
          <w:numId w:val="19"/>
        </w:numPr>
        <w:ind w:left="984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Geburtsdatum</w:t>
      </w:r>
    </w:p>
    <w:p w14:paraId="4B649D1A" w14:textId="77777777" w:rsidR="00C1097D" w:rsidRPr="00C1097D" w:rsidRDefault="00C1097D" w:rsidP="00687BA3">
      <w:pPr>
        <w:numPr>
          <w:ilvl w:val="0"/>
          <w:numId w:val="19"/>
        </w:numPr>
        <w:ind w:left="984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Abteilung/Sportart</w:t>
      </w:r>
    </w:p>
    <w:p w14:paraId="6DEBBFBD" w14:textId="77777777" w:rsidR="00687BA3" w:rsidRDefault="00687BA3" w:rsidP="00687BA3">
      <w:pPr>
        <w:ind w:right="29"/>
        <w:jc w:val="both"/>
        <w:rPr>
          <w:rFonts w:ascii="Verdana" w:hAnsi="Verdana"/>
          <w:u w:val="single"/>
        </w:rPr>
      </w:pPr>
    </w:p>
    <w:p w14:paraId="0827B8F0" w14:textId="77777777" w:rsidR="00C1097D" w:rsidRPr="00687BA3" w:rsidRDefault="00C1097D" w:rsidP="00687BA3">
      <w:pPr>
        <w:ind w:right="29"/>
        <w:jc w:val="both"/>
        <w:rPr>
          <w:rFonts w:ascii="Verdana" w:hAnsi="Verdana"/>
          <w:u w:val="single"/>
        </w:rPr>
      </w:pPr>
      <w:r w:rsidRPr="00687BA3">
        <w:rPr>
          <w:rFonts w:ascii="Verdana" w:hAnsi="Verdana"/>
          <w:u w:val="single"/>
        </w:rPr>
        <w:t>b) Einwilligung (Art. 6 Abs. 1 a) DS-GVO):</w:t>
      </w:r>
    </w:p>
    <w:p w14:paraId="76EE8BA7" w14:textId="77777777" w:rsidR="00C1097D" w:rsidRPr="00C1097D" w:rsidRDefault="00C1097D" w:rsidP="00687BA3">
      <w:pPr>
        <w:ind w:left="28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Für personenbezogene Daten, deren Verarbeitung nicht zur Erfüllung eines Vertrages erforderlich ist, holen wir grundsätzlich Ihre Einwilligung ein (bei Aufnahme also die freiwillige Angabe gem. Punkt 2 des Aufnahmeantrages, die Einwilligung zwecks Weitergabe der E-Mail-Adresse zu Vereinszwecken an andere Vereinsmitglieder, die Einwilligung in die Veröffentlichung von Personenbildnissen sowie die Ermächtigung zur Beitragserhebung als SEPA-Lastschrift).</w:t>
      </w:r>
    </w:p>
    <w:p w14:paraId="387075E9" w14:textId="77777777" w:rsidR="00687BA3" w:rsidRDefault="00687BA3" w:rsidP="00687BA3">
      <w:pPr>
        <w:ind w:right="29"/>
        <w:jc w:val="both"/>
        <w:rPr>
          <w:rFonts w:ascii="Verdana" w:hAnsi="Verdana"/>
        </w:rPr>
      </w:pPr>
    </w:p>
    <w:p w14:paraId="4D684961" w14:textId="77777777" w:rsidR="00C1097D" w:rsidRPr="00687BA3" w:rsidRDefault="00C1097D" w:rsidP="00687BA3">
      <w:pPr>
        <w:ind w:right="29"/>
        <w:jc w:val="both"/>
        <w:rPr>
          <w:rFonts w:ascii="Verdana" w:hAnsi="Verdana"/>
          <w:u w:val="single"/>
        </w:rPr>
      </w:pPr>
      <w:r w:rsidRPr="00687BA3">
        <w:rPr>
          <w:rFonts w:ascii="Verdana" w:hAnsi="Verdana"/>
          <w:u w:val="single"/>
        </w:rPr>
        <w:t>c) Wahrung berechtigter Interessen des Vereins (Art. 6 Abs. 1 f) DS-GVO):</w:t>
      </w:r>
    </w:p>
    <w:p w14:paraId="34D3F0FF" w14:textId="77777777" w:rsidR="00C1097D" w:rsidRPr="00C1097D" w:rsidRDefault="00C1097D" w:rsidP="00687BA3">
      <w:pPr>
        <w:ind w:left="28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Zur Wahrung der berechtigten Interessen des Vereins werden Ihre personenbezogenen Daten in folgenden Fällen verarbeitet:</w:t>
      </w:r>
    </w:p>
    <w:p w14:paraId="41D1298C" w14:textId="77777777" w:rsidR="00C1097D" w:rsidRPr="00C1097D" w:rsidRDefault="00C1097D" w:rsidP="00687BA3">
      <w:pPr>
        <w:numPr>
          <w:ilvl w:val="0"/>
          <w:numId w:val="23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Fertigung von Foto- und Videoaufnahmen von meiner Person im Rahmen der Teilnahme an öffentlichen Veranstaltungen des Vereins – insbesondere Spielszenen – und Veröffentlichung im Rahmen der Öffentlichkeitsarbeit (nicht bei Minderjährigen!).</w:t>
      </w:r>
    </w:p>
    <w:p w14:paraId="1033C192" w14:textId="77777777" w:rsidR="00C1097D" w:rsidRPr="00C1097D" w:rsidRDefault="00C1097D" w:rsidP="00687BA3">
      <w:pPr>
        <w:numPr>
          <w:ilvl w:val="0"/>
          <w:numId w:val="23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Veröffentlichung von Wettkampfergebnissen, insbesondere Ergebnislisten (Name, Vorname, Geschlecht, Geburtsjahr, Wettkampfergebnis, Verein, Mannschaft)</w:t>
      </w:r>
    </w:p>
    <w:p w14:paraId="2C95AC1F" w14:textId="77777777" w:rsidR="00C1097D" w:rsidRPr="00C1097D" w:rsidRDefault="00C1097D" w:rsidP="00687BA3">
      <w:pPr>
        <w:numPr>
          <w:ilvl w:val="0"/>
          <w:numId w:val="23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E-Mail-Adresse (Pflichtangabe Aufnahmeantrag)</w:t>
      </w:r>
    </w:p>
    <w:p w14:paraId="04F8EFF1" w14:textId="119A21C4" w:rsidR="000E6A76" w:rsidRDefault="000E6A76">
      <w:pPr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610E294D" w14:textId="77777777" w:rsidR="00687BA3" w:rsidRDefault="00687BA3" w:rsidP="00687BA3">
      <w:pPr>
        <w:ind w:left="643" w:right="29"/>
        <w:jc w:val="both"/>
        <w:rPr>
          <w:rFonts w:ascii="Verdana" w:hAnsi="Verdana"/>
        </w:rPr>
      </w:pPr>
    </w:p>
    <w:p w14:paraId="5D199963" w14:textId="77777777" w:rsidR="00C1097D" w:rsidRPr="00C1097D" w:rsidRDefault="00C1097D" w:rsidP="00687BA3">
      <w:pPr>
        <w:ind w:left="283" w:right="29"/>
        <w:jc w:val="both"/>
        <w:rPr>
          <w:rFonts w:ascii="Verdana" w:hAnsi="Verdana"/>
        </w:rPr>
      </w:pPr>
      <w:r w:rsidRPr="00687BA3">
        <w:rPr>
          <w:rFonts w:ascii="Verdana" w:hAnsi="Verdana"/>
        </w:rPr>
        <w:t>Das berechtigte Interesse des Vereins besteht</w:t>
      </w:r>
    </w:p>
    <w:p w14:paraId="3A1E4494" w14:textId="77777777" w:rsidR="00C1097D" w:rsidRPr="00C1097D" w:rsidRDefault="00C1097D" w:rsidP="00687BA3">
      <w:pPr>
        <w:numPr>
          <w:ilvl w:val="0"/>
          <w:numId w:val="23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in der Information der Öffentlichkeit durch Berichterstattung über die Aktivitäten des Vereins bzw.</w:t>
      </w:r>
    </w:p>
    <w:p w14:paraId="3639C4E6" w14:textId="77777777" w:rsidR="00C1097D" w:rsidRPr="00C1097D" w:rsidRDefault="00C1097D" w:rsidP="00687BA3">
      <w:pPr>
        <w:numPr>
          <w:ilvl w:val="0"/>
          <w:numId w:val="23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in der zeitgeschichtlichen Dokumentation von sportlichen Ereignissen und Erfolgen und der jeweiligen Zusammensetzung der Mannschaften;</w:t>
      </w:r>
    </w:p>
    <w:p w14:paraId="61436AF1" w14:textId="77777777" w:rsidR="00687BA3" w:rsidRDefault="00C1097D" w:rsidP="00687BA3">
      <w:pPr>
        <w:numPr>
          <w:ilvl w:val="0"/>
          <w:numId w:val="23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(E-Mail-Adresse:) in der Erleichterung der Kommunikation zwischen Ihnen und dem Verein.</w:t>
      </w:r>
    </w:p>
    <w:p w14:paraId="726A9303" w14:textId="77777777" w:rsidR="0085376A" w:rsidRDefault="0085376A" w:rsidP="00687BA3">
      <w:pPr>
        <w:ind w:right="29"/>
        <w:jc w:val="both"/>
        <w:rPr>
          <w:rFonts w:ascii="Verdana" w:hAnsi="Verdana"/>
        </w:rPr>
      </w:pPr>
    </w:p>
    <w:p w14:paraId="7D96D6C4" w14:textId="45AF1CDA" w:rsidR="00C1097D" w:rsidRPr="0085376A" w:rsidRDefault="0042152E" w:rsidP="00C1097D">
      <w:pPr>
        <w:ind w:right="29"/>
        <w:rPr>
          <w:rFonts w:ascii="Verdana" w:hAnsi="Verdana"/>
          <w:b/>
        </w:rPr>
      </w:pPr>
      <w:r>
        <w:rPr>
          <w:rFonts w:ascii="Verdana" w:hAnsi="Verdana"/>
          <w:b/>
        </w:rPr>
        <w:t>4</w:t>
      </w:r>
      <w:r w:rsidR="00C1097D" w:rsidRPr="0085376A">
        <w:rPr>
          <w:rFonts w:ascii="Verdana" w:hAnsi="Verdana"/>
          <w:b/>
        </w:rPr>
        <w:t>. Die Empfänger oder Kategorien von Empfängern der personenbezogenen Daten:</w:t>
      </w:r>
    </w:p>
    <w:p w14:paraId="1EBA2700" w14:textId="77777777" w:rsidR="0085376A" w:rsidRPr="0085376A" w:rsidRDefault="0085376A" w:rsidP="0085376A">
      <w:pPr>
        <w:ind w:right="29"/>
        <w:rPr>
          <w:rFonts w:ascii="Verdana" w:hAnsi="Verdana"/>
          <w:b/>
        </w:rPr>
      </w:pPr>
    </w:p>
    <w:p w14:paraId="6676DFF9" w14:textId="77777777" w:rsidR="00C1097D" w:rsidRPr="0085376A" w:rsidRDefault="00C1097D" w:rsidP="0085376A">
      <w:pPr>
        <w:numPr>
          <w:ilvl w:val="0"/>
          <w:numId w:val="17"/>
        </w:numPr>
        <w:ind w:left="643" w:right="29"/>
        <w:rPr>
          <w:rFonts w:ascii="Verdana" w:hAnsi="Verdana"/>
        </w:rPr>
      </w:pPr>
      <w:r w:rsidRPr="0085376A">
        <w:rPr>
          <w:rFonts w:ascii="Verdana" w:hAnsi="Verdana"/>
        </w:rPr>
        <w:t>Verwaltung der Vereinstätigkeiten bzw. Durchführung des Mitgliedschaftsverhältnisses:</w:t>
      </w:r>
    </w:p>
    <w:p w14:paraId="797B3D67" w14:textId="77777777" w:rsidR="00C1097D" w:rsidRPr="0085376A" w:rsidRDefault="00C1097D" w:rsidP="0085376A">
      <w:pPr>
        <w:ind w:left="643" w:right="29"/>
        <w:rPr>
          <w:rFonts w:ascii="Verdana" w:hAnsi="Verdana"/>
        </w:rPr>
      </w:pPr>
      <w:r w:rsidRPr="0085376A">
        <w:rPr>
          <w:rFonts w:ascii="Verdana" w:hAnsi="Verdana"/>
        </w:rPr>
        <w:t>Vorsitzende, Schatzmeisterin, Abteilungsleiter, Übungsleiter; Telefonnummer ggf. an andere Vereinsmitglieder</w:t>
      </w:r>
    </w:p>
    <w:p w14:paraId="07EF927B" w14:textId="77777777" w:rsidR="00C1097D" w:rsidRPr="0085376A" w:rsidRDefault="00C1097D" w:rsidP="0085376A">
      <w:pPr>
        <w:numPr>
          <w:ilvl w:val="0"/>
          <w:numId w:val="17"/>
        </w:numPr>
        <w:ind w:left="643" w:right="29"/>
        <w:rPr>
          <w:rFonts w:ascii="Verdana" w:hAnsi="Verdana"/>
        </w:rPr>
      </w:pPr>
      <w:r w:rsidRPr="0085376A">
        <w:rPr>
          <w:rFonts w:ascii="Verdana" w:hAnsi="Verdana"/>
        </w:rPr>
        <w:t>Anmeldung zur Teilnahme an Wettkampf-, Turnier- und Spielbetrieb der Landesfachverbände:</w:t>
      </w:r>
    </w:p>
    <w:p w14:paraId="0CD3281E" w14:textId="77777777" w:rsidR="00C1097D" w:rsidRPr="0085376A" w:rsidRDefault="00C1097D" w:rsidP="0085376A">
      <w:pPr>
        <w:ind w:left="643" w:right="29"/>
        <w:rPr>
          <w:rFonts w:ascii="Verdana" w:hAnsi="Verdana"/>
        </w:rPr>
      </w:pPr>
      <w:r w:rsidRPr="0085376A">
        <w:rPr>
          <w:rFonts w:ascii="Verdana" w:hAnsi="Verdana"/>
        </w:rPr>
        <w:t>jeweiliger Landesfachverband</w:t>
      </w:r>
    </w:p>
    <w:p w14:paraId="1BB6B98D" w14:textId="77777777" w:rsidR="00C1097D" w:rsidRPr="0085376A" w:rsidRDefault="00C1097D" w:rsidP="0085376A">
      <w:pPr>
        <w:numPr>
          <w:ilvl w:val="0"/>
          <w:numId w:val="17"/>
        </w:numPr>
        <w:ind w:left="643" w:right="29"/>
        <w:rPr>
          <w:rFonts w:ascii="Verdana" w:hAnsi="Verdana"/>
        </w:rPr>
      </w:pPr>
      <w:r w:rsidRPr="0085376A">
        <w:rPr>
          <w:rFonts w:ascii="Verdana" w:hAnsi="Verdana"/>
        </w:rPr>
        <w:t>Beitragseinzug:</w:t>
      </w:r>
    </w:p>
    <w:p w14:paraId="4BF927F8" w14:textId="77777777" w:rsidR="00C1097D" w:rsidRPr="0085376A" w:rsidRDefault="00C1097D" w:rsidP="0085376A">
      <w:pPr>
        <w:ind w:left="643" w:right="29"/>
        <w:rPr>
          <w:rFonts w:ascii="Verdana" w:hAnsi="Verdana"/>
        </w:rPr>
      </w:pPr>
      <w:r w:rsidRPr="0085376A">
        <w:rPr>
          <w:rFonts w:ascii="Verdana" w:hAnsi="Verdana"/>
        </w:rPr>
        <w:t>Sparkasse …</w:t>
      </w:r>
    </w:p>
    <w:p w14:paraId="307F3574" w14:textId="77777777" w:rsidR="0085376A" w:rsidRDefault="0085376A" w:rsidP="00C1097D">
      <w:pPr>
        <w:ind w:right="29"/>
        <w:rPr>
          <w:rFonts w:ascii="Verdana" w:hAnsi="Verdana"/>
        </w:rPr>
      </w:pPr>
    </w:p>
    <w:p w14:paraId="1B326D3F" w14:textId="1FA0CAE2" w:rsidR="00C1097D" w:rsidRPr="0085376A" w:rsidRDefault="0042152E" w:rsidP="00C1097D">
      <w:pPr>
        <w:ind w:right="29"/>
        <w:rPr>
          <w:rFonts w:ascii="Verdana" w:hAnsi="Verdana"/>
          <w:b/>
        </w:rPr>
      </w:pPr>
      <w:r>
        <w:rPr>
          <w:rFonts w:ascii="Verdana" w:hAnsi="Verdana"/>
          <w:b/>
        </w:rPr>
        <w:t>5</w:t>
      </w:r>
      <w:r w:rsidR="00C1097D" w:rsidRPr="0085376A">
        <w:rPr>
          <w:rFonts w:ascii="Verdana" w:hAnsi="Verdana"/>
          <w:b/>
        </w:rPr>
        <w:t>. Dauer der Speicherung / Kriterien für die Festlegung der Dauer:</w:t>
      </w:r>
    </w:p>
    <w:p w14:paraId="7895D603" w14:textId="77777777" w:rsidR="0085376A" w:rsidRPr="0085376A" w:rsidRDefault="0085376A" w:rsidP="00C1097D">
      <w:pPr>
        <w:ind w:right="29"/>
        <w:rPr>
          <w:rFonts w:ascii="Verdana" w:hAnsi="Verdana"/>
          <w:b/>
        </w:rPr>
      </w:pPr>
    </w:p>
    <w:p w14:paraId="27401FE9" w14:textId="77777777" w:rsidR="00C1097D" w:rsidRPr="00C1097D" w:rsidRDefault="00C1097D" w:rsidP="0085376A">
      <w:pPr>
        <w:numPr>
          <w:ilvl w:val="0"/>
          <w:numId w:val="16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Die personenbezogenen Daten werden grundsätzlich für die Dauer der Mitgliedschaft gespeichert.</w:t>
      </w:r>
    </w:p>
    <w:p w14:paraId="6214F9FF" w14:textId="77777777" w:rsidR="00C1097D" w:rsidRPr="00C1097D" w:rsidRDefault="00C1097D" w:rsidP="0085376A">
      <w:pPr>
        <w:numPr>
          <w:ilvl w:val="0"/>
          <w:numId w:val="16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Nach Beendigung der Vereinsmitgliedschaft werden die Telefonnummer sowie die Bankdaten und die E-Mail-Adresse unverzüglich (spätestens 1 Monat) nach Beendigung der Vereinsmitgliedschaft gelöscht.</w:t>
      </w:r>
    </w:p>
    <w:p w14:paraId="59C788FF" w14:textId="77777777" w:rsidR="00C1097D" w:rsidRPr="00C1097D" w:rsidRDefault="00C1097D" w:rsidP="0085376A">
      <w:pPr>
        <w:numPr>
          <w:ilvl w:val="0"/>
          <w:numId w:val="16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Die Postanschrift wird grundsätzlich 3 Jahre nach Beendigung der Vereinsmitgliedschaft (Ende des Kalenderjahres) gelöscht.</w:t>
      </w:r>
    </w:p>
    <w:p w14:paraId="56DF84EA" w14:textId="77777777" w:rsidR="00C1097D" w:rsidRPr="00C1097D" w:rsidRDefault="00C1097D" w:rsidP="0085376A">
      <w:pPr>
        <w:numPr>
          <w:ilvl w:val="0"/>
          <w:numId w:val="16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Name, Vorname, Geschlecht und Geburtsdatum werden grundsätzlich 10 Jahre nach Beendigung der Vereinsmitgliedschaft gelöscht (gesetzliche Aufbewahrungsfristen zu steuerlichen Zwecken).</w:t>
      </w:r>
    </w:p>
    <w:p w14:paraId="57FADC86" w14:textId="77777777" w:rsidR="00C1097D" w:rsidRPr="00C1097D" w:rsidRDefault="00C1097D" w:rsidP="0085376A">
      <w:pPr>
        <w:numPr>
          <w:ilvl w:val="0"/>
          <w:numId w:val="16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Ergebnislisten (Name, Vorname, Geschlecht, Geburtsjahr, Wettkampfergebnis, Verein, Mannschaft) werden im Internet grundsätzlich 2 Jahre veröffentlicht; dies gilt auch für den Fall der Beendigung des Mitgliedschaftsverhältnisses. Danach erfolgt eine Verarbeitung nur noch zu Archivzwecken (vereinsintern; Vereinschronik).</w:t>
      </w:r>
    </w:p>
    <w:p w14:paraId="4DEAE083" w14:textId="77777777" w:rsidR="0085376A" w:rsidRDefault="0085376A" w:rsidP="00C1097D">
      <w:pPr>
        <w:ind w:right="29"/>
        <w:rPr>
          <w:rFonts w:ascii="Verdana" w:hAnsi="Verdana"/>
        </w:rPr>
      </w:pPr>
    </w:p>
    <w:p w14:paraId="46B3E7A4" w14:textId="25C05D42" w:rsidR="00C1097D" w:rsidRDefault="0042152E" w:rsidP="00687BA3">
      <w:pPr>
        <w:ind w:right="29"/>
        <w:rPr>
          <w:rFonts w:ascii="Verdana" w:hAnsi="Verdana"/>
          <w:b/>
        </w:rPr>
      </w:pPr>
      <w:r>
        <w:rPr>
          <w:rFonts w:ascii="Verdana" w:hAnsi="Verdana"/>
          <w:b/>
        </w:rPr>
        <w:t>6</w:t>
      </w:r>
      <w:r w:rsidR="00C1097D" w:rsidRPr="0085376A">
        <w:rPr>
          <w:rFonts w:ascii="Verdana" w:hAnsi="Verdana"/>
          <w:b/>
        </w:rPr>
        <w:t>. Soweit die in den jeweiligen Vorschriften beschriebenen Voraussetzungen</w:t>
      </w:r>
      <w:r w:rsidR="00687BA3">
        <w:rPr>
          <w:rFonts w:ascii="Verdana" w:hAnsi="Verdana"/>
          <w:b/>
        </w:rPr>
        <w:t xml:space="preserve"> </w:t>
      </w:r>
      <w:r w:rsidR="0085376A">
        <w:rPr>
          <w:rFonts w:ascii="Verdana" w:hAnsi="Verdana"/>
          <w:b/>
        </w:rPr>
        <w:t>v</w:t>
      </w:r>
      <w:r w:rsidR="00C1097D" w:rsidRPr="0085376A">
        <w:rPr>
          <w:rFonts w:ascii="Verdana" w:hAnsi="Verdana"/>
          <w:b/>
        </w:rPr>
        <w:t xml:space="preserve">orliegen, </w:t>
      </w:r>
      <w:r w:rsidR="00687BA3">
        <w:rPr>
          <w:rFonts w:ascii="Verdana" w:hAnsi="Verdana"/>
          <w:b/>
        </w:rPr>
        <w:t xml:space="preserve"> </w:t>
      </w:r>
      <w:r w:rsidR="00C1097D" w:rsidRPr="0085376A">
        <w:rPr>
          <w:rFonts w:ascii="Verdana" w:hAnsi="Verdana"/>
          <w:b/>
        </w:rPr>
        <w:t>hat jedes Vereinsmitglied insbesondere die folgenden Rechte:</w:t>
      </w:r>
    </w:p>
    <w:p w14:paraId="7ECA678D" w14:textId="77777777" w:rsidR="0085376A" w:rsidRPr="0085376A" w:rsidRDefault="0085376A" w:rsidP="00C1097D">
      <w:pPr>
        <w:ind w:right="29"/>
        <w:rPr>
          <w:rFonts w:ascii="Verdana" w:hAnsi="Verdana"/>
          <w:b/>
        </w:rPr>
      </w:pPr>
    </w:p>
    <w:p w14:paraId="35F3786C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Recht auf Auskunft nach Artikel 15 DS-GVO;</w:t>
      </w:r>
    </w:p>
    <w:p w14:paraId="585F85CC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Recht auf Berechtigung nach Artikel 16 DS-GVO;</w:t>
      </w:r>
    </w:p>
    <w:p w14:paraId="639CD6A6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Recht auf Löschung nach Artikel 17 DS-GVO;</w:t>
      </w:r>
    </w:p>
    <w:p w14:paraId="12E37B98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Recht auf Einschränkung der Verarbeitung nach Artikel 18 DS-GVO;</w:t>
      </w:r>
    </w:p>
    <w:p w14:paraId="3C092F2A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Recht auf Datenübertragbarkeit nach Artikel 20 DS-GVO;</w:t>
      </w:r>
    </w:p>
    <w:p w14:paraId="476339E5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Widerspruchsrecht nach Artikel 21 DS-GVO;</w:t>
      </w:r>
    </w:p>
    <w:p w14:paraId="44B0E5A6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Recht auf Beschwerde bei einer Aufsichtsbehörde nach Artikel 77 DS-GVO;</w:t>
      </w:r>
    </w:p>
    <w:p w14:paraId="5166FAE1" w14:textId="77777777" w:rsidR="00C1097D" w:rsidRPr="00C1097D" w:rsidRDefault="00C1097D" w:rsidP="0085376A">
      <w:pPr>
        <w:numPr>
          <w:ilvl w:val="0"/>
          <w:numId w:val="15"/>
        </w:numPr>
        <w:ind w:left="643" w:right="29"/>
        <w:jc w:val="both"/>
        <w:rPr>
          <w:rFonts w:ascii="Verdana" w:hAnsi="Verdana"/>
        </w:rPr>
      </w:pPr>
      <w:r w:rsidRPr="00C1097D">
        <w:rPr>
          <w:rFonts w:ascii="Verdana" w:hAnsi="Verdana"/>
        </w:rPr>
        <w:t>das Recht, eine erteilte Einwilligung jederzeit widerrufen zu können, ohne dass die Rechtmäßigkeit der aufgrund der Einwilligung bis zum Widerruf erfolgten Verarbeitung hierdurch berührt wird.</w:t>
      </w:r>
    </w:p>
    <w:p w14:paraId="76B360F4" w14:textId="77777777" w:rsidR="0085376A" w:rsidRDefault="0085376A" w:rsidP="00C1097D">
      <w:pPr>
        <w:ind w:right="29"/>
        <w:rPr>
          <w:rFonts w:ascii="Verdana" w:hAnsi="Verdana"/>
        </w:rPr>
      </w:pPr>
    </w:p>
    <w:p w14:paraId="5A9B5AF6" w14:textId="5A85BBC2" w:rsidR="00C1097D" w:rsidRPr="0085376A" w:rsidRDefault="0042152E" w:rsidP="00C1097D">
      <w:pPr>
        <w:ind w:right="29"/>
        <w:rPr>
          <w:rFonts w:ascii="Verdana" w:hAnsi="Verdana"/>
          <w:b/>
        </w:rPr>
      </w:pPr>
      <w:r>
        <w:rPr>
          <w:rFonts w:ascii="Verdana" w:hAnsi="Verdana"/>
          <w:b/>
        </w:rPr>
        <w:t>7</w:t>
      </w:r>
      <w:bookmarkStart w:id="0" w:name="_GoBack"/>
      <w:bookmarkEnd w:id="0"/>
      <w:r w:rsidR="00C1097D" w:rsidRPr="0085376A">
        <w:rPr>
          <w:rFonts w:ascii="Verdana" w:hAnsi="Verdana"/>
          <w:b/>
        </w:rPr>
        <w:t>. Die Quelle, aus der Ihre personenbezogenen Daten stammen:</w:t>
      </w:r>
    </w:p>
    <w:p w14:paraId="14FD85FB" w14:textId="77777777" w:rsidR="0085376A" w:rsidRDefault="0085376A" w:rsidP="00C1097D">
      <w:pPr>
        <w:ind w:right="29"/>
        <w:rPr>
          <w:rFonts w:ascii="Verdana" w:hAnsi="Verdana"/>
        </w:rPr>
      </w:pPr>
    </w:p>
    <w:p w14:paraId="5D09B643" w14:textId="77777777" w:rsidR="00E35750" w:rsidRPr="000E6A76" w:rsidRDefault="00C1097D" w:rsidP="0085376A">
      <w:pPr>
        <w:ind w:left="283" w:right="29"/>
        <w:jc w:val="both"/>
        <w:rPr>
          <w:rFonts w:ascii="Verdana" w:hAnsi="Verdana"/>
          <w:iCs/>
        </w:rPr>
      </w:pPr>
      <w:r w:rsidRPr="000E6A76">
        <w:rPr>
          <w:rFonts w:ascii="Verdana" w:hAnsi="Verdana"/>
          <w:iCs/>
        </w:rPr>
        <w:t>Wir verarbeiten grundsätzlich nur personenbezogene Daten, die wir im Rahmen (des Erwerbs) der Mitgliedschaft direkt bei Ihnen erheben.</w:t>
      </w:r>
    </w:p>
    <w:sectPr w:rsidR="00E35750" w:rsidRPr="000E6A76" w:rsidSect="00C1097D">
      <w:footerReference w:type="default" r:id="rId8"/>
      <w:pgSz w:w="11906" w:h="16838"/>
      <w:pgMar w:top="1418" w:right="1274" w:bottom="851" w:left="1247" w:header="720" w:footer="41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908615" w14:textId="77777777" w:rsidR="00E7445C" w:rsidRDefault="00E7445C">
      <w:r>
        <w:separator/>
      </w:r>
    </w:p>
  </w:endnote>
  <w:endnote w:type="continuationSeparator" w:id="0">
    <w:p w14:paraId="1CB9490A" w14:textId="77777777" w:rsidR="00E7445C" w:rsidRDefault="00E74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DA5C22" w14:textId="77777777" w:rsidR="00FD3B38" w:rsidRDefault="00E7445C" w:rsidP="00F525DF">
    <w:pPr>
      <w:pStyle w:val="Fuzeile"/>
      <w:jc w:val="center"/>
      <w:rPr>
        <w:rStyle w:val="Seitenzahl"/>
      </w:rPr>
    </w:pPr>
    <w:r>
      <w:rPr>
        <w:rFonts w:ascii="Verdana" w:hAnsi="Verdana"/>
        <w:sz w:val="18"/>
        <w:szCs w:val="18"/>
      </w:rPr>
      <w:pict w14:anchorId="07589103">
        <v:rect id="_x0000_i1025" alt="" style="width:453.6pt;height:.05pt;mso-width-percent:0;mso-height-percent:0;mso-width-percent:0;mso-height-percent:0" o:hralign="center" o:hrstd="t" o:hr="t" fillcolor="#9d9da1" stroked="f"/>
      </w:pict>
    </w:r>
  </w:p>
  <w:p w14:paraId="260D6EAD" w14:textId="77777777" w:rsidR="00FD3B38" w:rsidRPr="006D0623" w:rsidRDefault="00FD3B38" w:rsidP="00F525DF">
    <w:pPr>
      <w:pStyle w:val="Fuzeile"/>
      <w:jc w:val="center"/>
      <w:rPr>
        <w:rFonts w:ascii="Verdana" w:hAnsi="Verdana"/>
        <w:sz w:val="16"/>
        <w:szCs w:val="16"/>
      </w:rPr>
    </w:pPr>
    <w:r w:rsidRPr="006D0623">
      <w:rPr>
        <w:rStyle w:val="Seitenzahl"/>
        <w:rFonts w:ascii="Verdana" w:hAnsi="Verdana"/>
        <w:sz w:val="16"/>
        <w:szCs w:val="16"/>
      </w:rPr>
      <w:fldChar w:fldCharType="begin"/>
    </w:r>
    <w:r w:rsidRPr="006D0623">
      <w:rPr>
        <w:rStyle w:val="Seitenzahl"/>
        <w:rFonts w:ascii="Verdana" w:hAnsi="Verdana"/>
        <w:sz w:val="16"/>
        <w:szCs w:val="16"/>
      </w:rPr>
      <w:instrText xml:space="preserve"> PAGE </w:instrText>
    </w:r>
    <w:r w:rsidRPr="006D0623">
      <w:rPr>
        <w:rStyle w:val="Seitenzahl"/>
        <w:rFonts w:ascii="Verdana" w:hAnsi="Verdana"/>
        <w:sz w:val="16"/>
        <w:szCs w:val="16"/>
      </w:rPr>
      <w:fldChar w:fldCharType="separate"/>
    </w:r>
    <w:r w:rsidR="00932403">
      <w:rPr>
        <w:rStyle w:val="Seitenzahl"/>
        <w:rFonts w:ascii="Verdana" w:hAnsi="Verdana"/>
        <w:sz w:val="16"/>
        <w:szCs w:val="16"/>
      </w:rPr>
      <w:t>2</w:t>
    </w:r>
    <w:r w:rsidRPr="006D0623">
      <w:rPr>
        <w:rStyle w:val="Seitenzahl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0243C6" w14:textId="77777777" w:rsidR="00E7445C" w:rsidRDefault="00E7445C">
      <w:r>
        <w:separator/>
      </w:r>
    </w:p>
  </w:footnote>
  <w:footnote w:type="continuationSeparator" w:id="0">
    <w:p w14:paraId="1EBDA18F" w14:textId="77777777" w:rsidR="00E7445C" w:rsidRDefault="00E74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4219D"/>
    <w:multiLevelType w:val="hybridMultilevel"/>
    <w:tmpl w:val="95461DA6"/>
    <w:lvl w:ilvl="0" w:tplc="E6DAEF0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8C90F490">
      <w:numFmt w:val="none"/>
      <w:lvlText w:val=""/>
      <w:lvlJc w:val="left"/>
      <w:pPr>
        <w:tabs>
          <w:tab w:val="num" w:pos="360"/>
        </w:tabs>
      </w:pPr>
    </w:lvl>
    <w:lvl w:ilvl="2" w:tplc="CAB063E4">
      <w:numFmt w:val="none"/>
      <w:lvlText w:val=""/>
      <w:lvlJc w:val="left"/>
      <w:pPr>
        <w:tabs>
          <w:tab w:val="num" w:pos="360"/>
        </w:tabs>
      </w:pPr>
    </w:lvl>
    <w:lvl w:ilvl="3" w:tplc="AAE6B33E">
      <w:numFmt w:val="none"/>
      <w:lvlText w:val=""/>
      <w:lvlJc w:val="left"/>
      <w:pPr>
        <w:tabs>
          <w:tab w:val="num" w:pos="360"/>
        </w:tabs>
      </w:pPr>
    </w:lvl>
    <w:lvl w:ilvl="4" w:tplc="DFA096C8">
      <w:numFmt w:val="none"/>
      <w:lvlText w:val=""/>
      <w:lvlJc w:val="left"/>
      <w:pPr>
        <w:tabs>
          <w:tab w:val="num" w:pos="360"/>
        </w:tabs>
      </w:pPr>
    </w:lvl>
    <w:lvl w:ilvl="5" w:tplc="DDA0D1DE">
      <w:numFmt w:val="none"/>
      <w:lvlText w:val=""/>
      <w:lvlJc w:val="left"/>
      <w:pPr>
        <w:tabs>
          <w:tab w:val="num" w:pos="360"/>
        </w:tabs>
      </w:pPr>
    </w:lvl>
    <w:lvl w:ilvl="6" w:tplc="B5DAE2A0">
      <w:numFmt w:val="none"/>
      <w:lvlText w:val=""/>
      <w:lvlJc w:val="left"/>
      <w:pPr>
        <w:tabs>
          <w:tab w:val="num" w:pos="360"/>
        </w:tabs>
      </w:pPr>
    </w:lvl>
    <w:lvl w:ilvl="7" w:tplc="B4E65DD0">
      <w:numFmt w:val="none"/>
      <w:lvlText w:val=""/>
      <w:lvlJc w:val="left"/>
      <w:pPr>
        <w:tabs>
          <w:tab w:val="num" w:pos="360"/>
        </w:tabs>
      </w:pPr>
    </w:lvl>
    <w:lvl w:ilvl="8" w:tplc="7076F7F4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5B52562"/>
    <w:multiLevelType w:val="hybridMultilevel"/>
    <w:tmpl w:val="BF0A56A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A487D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1E87EC4"/>
    <w:multiLevelType w:val="hybridMultilevel"/>
    <w:tmpl w:val="10D89658"/>
    <w:lvl w:ilvl="0" w:tplc="ECD41D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C2203"/>
    <w:multiLevelType w:val="hybridMultilevel"/>
    <w:tmpl w:val="E87A584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A6667D"/>
    <w:multiLevelType w:val="hybridMultilevel"/>
    <w:tmpl w:val="4F723D20"/>
    <w:lvl w:ilvl="0" w:tplc="B9F68B60">
      <w:numFmt w:val="bullet"/>
      <w:lvlText w:val="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335697"/>
    <w:multiLevelType w:val="hybridMultilevel"/>
    <w:tmpl w:val="3CF023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081934"/>
    <w:multiLevelType w:val="hybridMultilevel"/>
    <w:tmpl w:val="22AA46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6129C1"/>
    <w:multiLevelType w:val="hybridMultilevel"/>
    <w:tmpl w:val="09741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0D4F84"/>
    <w:multiLevelType w:val="hybridMultilevel"/>
    <w:tmpl w:val="BC5EE60A"/>
    <w:lvl w:ilvl="0" w:tplc="A726DDC0">
      <w:start w:val="1"/>
      <w:numFmt w:val="decimal"/>
      <w:lvlText w:val="%1."/>
      <w:lvlJc w:val="left"/>
      <w:pPr>
        <w:ind w:left="720" w:hanging="360"/>
      </w:pPr>
      <w:rPr>
        <w:rFonts w:cs="Arial"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892EF5"/>
    <w:multiLevelType w:val="hybridMultilevel"/>
    <w:tmpl w:val="57CEEAA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C75807"/>
    <w:multiLevelType w:val="hybridMultilevel"/>
    <w:tmpl w:val="52C8376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0577F0E"/>
    <w:multiLevelType w:val="hybridMultilevel"/>
    <w:tmpl w:val="05F4BD4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D04478"/>
    <w:multiLevelType w:val="multilevel"/>
    <w:tmpl w:val="DB48F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9E1D72"/>
    <w:multiLevelType w:val="hybridMultilevel"/>
    <w:tmpl w:val="305E0E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41287A"/>
    <w:multiLevelType w:val="hybridMultilevel"/>
    <w:tmpl w:val="1DF226AC"/>
    <w:lvl w:ilvl="0" w:tplc="3894D2B0">
      <w:start w:val="1"/>
      <w:numFmt w:val="bullet"/>
      <w:lvlText w:val=""/>
      <w:lvlJc w:val="left"/>
      <w:pPr>
        <w:tabs>
          <w:tab w:val="num" w:pos="1785"/>
        </w:tabs>
        <w:ind w:left="1785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BF2183B"/>
    <w:multiLevelType w:val="hybridMultilevel"/>
    <w:tmpl w:val="D0A4C9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17355"/>
    <w:multiLevelType w:val="hybridMultilevel"/>
    <w:tmpl w:val="AF8AC6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7F38E8"/>
    <w:multiLevelType w:val="multilevel"/>
    <w:tmpl w:val="B5BED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A74E90"/>
    <w:multiLevelType w:val="hybridMultilevel"/>
    <w:tmpl w:val="71B6B5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836CAD"/>
    <w:multiLevelType w:val="hybridMultilevel"/>
    <w:tmpl w:val="D76CD2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0E4A41"/>
    <w:multiLevelType w:val="hybridMultilevel"/>
    <w:tmpl w:val="DDCA2D2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0060B5"/>
    <w:multiLevelType w:val="hybridMultilevel"/>
    <w:tmpl w:val="989C21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5"/>
  </w:num>
  <w:num w:numId="4">
    <w:abstractNumId w:val="0"/>
  </w:num>
  <w:num w:numId="5">
    <w:abstractNumId w:val="3"/>
  </w:num>
  <w:num w:numId="6">
    <w:abstractNumId w:val="12"/>
  </w:num>
  <w:num w:numId="7">
    <w:abstractNumId w:val="1"/>
  </w:num>
  <w:num w:numId="8">
    <w:abstractNumId w:val="4"/>
  </w:num>
  <w:num w:numId="9">
    <w:abstractNumId w:val="21"/>
  </w:num>
  <w:num w:numId="10">
    <w:abstractNumId w:val="7"/>
  </w:num>
  <w:num w:numId="11">
    <w:abstractNumId w:val="5"/>
  </w:num>
  <w:num w:numId="12">
    <w:abstractNumId w:val="6"/>
  </w:num>
  <w:num w:numId="13">
    <w:abstractNumId w:val="16"/>
  </w:num>
  <w:num w:numId="14">
    <w:abstractNumId w:val="9"/>
  </w:num>
  <w:num w:numId="15">
    <w:abstractNumId w:val="20"/>
  </w:num>
  <w:num w:numId="16">
    <w:abstractNumId w:val="22"/>
  </w:num>
  <w:num w:numId="17">
    <w:abstractNumId w:val="17"/>
  </w:num>
  <w:num w:numId="18">
    <w:abstractNumId w:val="19"/>
  </w:num>
  <w:num w:numId="19">
    <w:abstractNumId w:val="14"/>
  </w:num>
  <w:num w:numId="20">
    <w:abstractNumId w:val="13"/>
  </w:num>
  <w:num w:numId="21">
    <w:abstractNumId w:val="18"/>
  </w:num>
  <w:num w:numId="22">
    <w:abstractNumId w:val="2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128"/>
    <w:rsid w:val="000018F5"/>
    <w:rsid w:val="000339E2"/>
    <w:rsid w:val="00072D82"/>
    <w:rsid w:val="000A33C4"/>
    <w:rsid w:val="000B65F5"/>
    <w:rsid w:val="000C319C"/>
    <w:rsid w:val="000D6F6F"/>
    <w:rsid w:val="000E2175"/>
    <w:rsid w:val="000E6A76"/>
    <w:rsid w:val="000F559B"/>
    <w:rsid w:val="000F5C99"/>
    <w:rsid w:val="0010790C"/>
    <w:rsid w:val="00142778"/>
    <w:rsid w:val="0016172D"/>
    <w:rsid w:val="001A7D72"/>
    <w:rsid w:val="0020117E"/>
    <w:rsid w:val="002121BA"/>
    <w:rsid w:val="00235466"/>
    <w:rsid w:val="00237EAE"/>
    <w:rsid w:val="00240B0A"/>
    <w:rsid w:val="00257B42"/>
    <w:rsid w:val="00277B28"/>
    <w:rsid w:val="002845FB"/>
    <w:rsid w:val="002911B8"/>
    <w:rsid w:val="0029200D"/>
    <w:rsid w:val="002E1AC7"/>
    <w:rsid w:val="00310821"/>
    <w:rsid w:val="003159B8"/>
    <w:rsid w:val="0036137D"/>
    <w:rsid w:val="00362BB4"/>
    <w:rsid w:val="0039689D"/>
    <w:rsid w:val="003A33C5"/>
    <w:rsid w:val="003B2C83"/>
    <w:rsid w:val="003C46B4"/>
    <w:rsid w:val="003D177E"/>
    <w:rsid w:val="00413A91"/>
    <w:rsid w:val="0042152E"/>
    <w:rsid w:val="0042232E"/>
    <w:rsid w:val="0046477D"/>
    <w:rsid w:val="00490D6F"/>
    <w:rsid w:val="004A7BA2"/>
    <w:rsid w:val="004B046D"/>
    <w:rsid w:val="004B17F7"/>
    <w:rsid w:val="004D28B2"/>
    <w:rsid w:val="004F336C"/>
    <w:rsid w:val="005F112D"/>
    <w:rsid w:val="0060710F"/>
    <w:rsid w:val="00633ED1"/>
    <w:rsid w:val="00687BA3"/>
    <w:rsid w:val="006906FB"/>
    <w:rsid w:val="00701A61"/>
    <w:rsid w:val="00720C8E"/>
    <w:rsid w:val="007564E7"/>
    <w:rsid w:val="007916C0"/>
    <w:rsid w:val="007975C8"/>
    <w:rsid w:val="007C41A3"/>
    <w:rsid w:val="007E7625"/>
    <w:rsid w:val="008021AF"/>
    <w:rsid w:val="00815A3F"/>
    <w:rsid w:val="0083369D"/>
    <w:rsid w:val="00841F2F"/>
    <w:rsid w:val="0085376A"/>
    <w:rsid w:val="00896EF7"/>
    <w:rsid w:val="0089705E"/>
    <w:rsid w:val="008A2A8B"/>
    <w:rsid w:val="008B2BFB"/>
    <w:rsid w:val="008F5EED"/>
    <w:rsid w:val="00906A94"/>
    <w:rsid w:val="0092392F"/>
    <w:rsid w:val="00932403"/>
    <w:rsid w:val="00991A4D"/>
    <w:rsid w:val="009A67AC"/>
    <w:rsid w:val="009F61E8"/>
    <w:rsid w:val="00A0143C"/>
    <w:rsid w:val="00A111D6"/>
    <w:rsid w:val="00A47419"/>
    <w:rsid w:val="00A647CF"/>
    <w:rsid w:val="00A759FA"/>
    <w:rsid w:val="00A830FF"/>
    <w:rsid w:val="00AC6038"/>
    <w:rsid w:val="00AD7B03"/>
    <w:rsid w:val="00AE242A"/>
    <w:rsid w:val="00B03004"/>
    <w:rsid w:val="00B03C3F"/>
    <w:rsid w:val="00B104A0"/>
    <w:rsid w:val="00B314B3"/>
    <w:rsid w:val="00B529D4"/>
    <w:rsid w:val="00B55B64"/>
    <w:rsid w:val="00B903BD"/>
    <w:rsid w:val="00BB75F1"/>
    <w:rsid w:val="00C00DBD"/>
    <w:rsid w:val="00C012BF"/>
    <w:rsid w:val="00C1097D"/>
    <w:rsid w:val="00C33401"/>
    <w:rsid w:val="00C46D8D"/>
    <w:rsid w:val="00C74154"/>
    <w:rsid w:val="00C9395E"/>
    <w:rsid w:val="00CC030B"/>
    <w:rsid w:val="00CE6793"/>
    <w:rsid w:val="00CE6AC6"/>
    <w:rsid w:val="00D02438"/>
    <w:rsid w:val="00D17750"/>
    <w:rsid w:val="00D337BC"/>
    <w:rsid w:val="00D46C2B"/>
    <w:rsid w:val="00D72CCB"/>
    <w:rsid w:val="00D83135"/>
    <w:rsid w:val="00D91641"/>
    <w:rsid w:val="00DB7E5E"/>
    <w:rsid w:val="00DD52DC"/>
    <w:rsid w:val="00DE3947"/>
    <w:rsid w:val="00DF3503"/>
    <w:rsid w:val="00E041B2"/>
    <w:rsid w:val="00E14DC2"/>
    <w:rsid w:val="00E35750"/>
    <w:rsid w:val="00E56B7E"/>
    <w:rsid w:val="00E7445C"/>
    <w:rsid w:val="00EA4D95"/>
    <w:rsid w:val="00ED1D64"/>
    <w:rsid w:val="00F31207"/>
    <w:rsid w:val="00F525DF"/>
    <w:rsid w:val="00F86A1C"/>
    <w:rsid w:val="00FA09B3"/>
    <w:rsid w:val="00FB7126"/>
    <w:rsid w:val="00FB7E4B"/>
    <w:rsid w:val="00FD3B38"/>
    <w:rsid w:val="00FE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68E8D3A"/>
  <w15:chartTrackingRefBased/>
  <w15:docId w15:val="{DDA9A6A2-5C51-9A43-8F7A-88C98EC2A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E5128"/>
    <w:rPr>
      <w:noProof/>
    </w:rPr>
  </w:style>
  <w:style w:type="paragraph" w:styleId="berschrift3">
    <w:name w:val="heading 3"/>
    <w:basedOn w:val="Standard"/>
    <w:link w:val="berschrift3Zchn"/>
    <w:uiPriority w:val="9"/>
    <w:qFormat/>
    <w:rsid w:val="00FE5128"/>
    <w:pPr>
      <w:spacing w:before="100" w:beforeAutospacing="1" w:after="100" w:afterAutospacing="1"/>
      <w:outlineLvl w:val="2"/>
    </w:pPr>
    <w:rPr>
      <w:b/>
      <w:bCs/>
      <w:noProof w:val="0"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rsid w:val="00F525DF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F525DF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rsid w:val="00F525DF"/>
    <w:pPr>
      <w:ind w:left="705" w:hanging="705"/>
    </w:pPr>
    <w:rPr>
      <w:rFonts w:ascii="Verdana" w:hAnsi="Verdana"/>
    </w:rPr>
  </w:style>
  <w:style w:type="paragraph" w:styleId="Textkrper3">
    <w:name w:val="Body Text 3"/>
    <w:basedOn w:val="Standard"/>
    <w:rsid w:val="00F525DF"/>
    <w:pPr>
      <w:ind w:right="839"/>
      <w:jc w:val="both"/>
    </w:pPr>
    <w:rPr>
      <w:rFonts w:ascii="Verdana" w:hAnsi="Verdana"/>
    </w:rPr>
  </w:style>
  <w:style w:type="paragraph" w:styleId="Textkrper2">
    <w:name w:val="Body Text 2"/>
    <w:basedOn w:val="Standard"/>
    <w:rsid w:val="00F525DF"/>
    <w:pPr>
      <w:spacing w:after="120"/>
      <w:ind w:right="840"/>
      <w:jc w:val="both"/>
    </w:pPr>
    <w:rPr>
      <w:rFonts w:ascii="Verdana" w:hAnsi="Verdana"/>
    </w:rPr>
  </w:style>
  <w:style w:type="paragraph" w:styleId="Textkrper-Einzug2">
    <w:name w:val="Body Text Indent 2"/>
    <w:basedOn w:val="Standard"/>
    <w:link w:val="Textkrper-Einzug2Zchn"/>
    <w:rsid w:val="00F525DF"/>
    <w:pPr>
      <w:ind w:left="705" w:hanging="705"/>
    </w:pPr>
    <w:rPr>
      <w:rFonts w:ascii="Verdana" w:hAnsi="Verdana"/>
      <w:b/>
      <w:bCs/>
      <w:lang w:val="x-none" w:eastAsia="x-none"/>
    </w:rPr>
  </w:style>
  <w:style w:type="character" w:styleId="Seitenzahl">
    <w:name w:val="page number"/>
    <w:basedOn w:val="Absatz-Standardschriftart"/>
    <w:rsid w:val="00F525DF"/>
  </w:style>
  <w:style w:type="character" w:styleId="Fett">
    <w:name w:val="Strong"/>
    <w:qFormat/>
    <w:rsid w:val="00FE5128"/>
    <w:rPr>
      <w:b/>
      <w:bCs/>
    </w:rPr>
  </w:style>
  <w:style w:type="character" w:styleId="Hervorhebung">
    <w:name w:val="Emphasis"/>
    <w:qFormat/>
    <w:rsid w:val="00FE5128"/>
    <w:rPr>
      <w:i/>
      <w:iCs/>
    </w:rPr>
  </w:style>
  <w:style w:type="character" w:customStyle="1" w:styleId="Textkrper-Einzug2Zchn">
    <w:name w:val="Textkörper-Einzug 2 Zchn"/>
    <w:link w:val="Textkrper-Einzug2"/>
    <w:rsid w:val="00A759FA"/>
    <w:rPr>
      <w:rFonts w:ascii="Verdana" w:hAnsi="Verdana"/>
      <w:b/>
      <w:bCs/>
      <w:noProof/>
    </w:rPr>
  </w:style>
  <w:style w:type="paragraph" w:styleId="StandardWeb">
    <w:name w:val="Normal (Web)"/>
    <w:basedOn w:val="Standard"/>
    <w:uiPriority w:val="99"/>
    <w:unhideWhenUsed/>
    <w:rsid w:val="0039689D"/>
    <w:rPr>
      <w:rFonts w:eastAsia="Calibri"/>
      <w:noProof w:val="0"/>
      <w:sz w:val="24"/>
      <w:szCs w:val="24"/>
    </w:rPr>
  </w:style>
  <w:style w:type="paragraph" w:customStyle="1" w:styleId="Default">
    <w:name w:val="Default"/>
    <w:rsid w:val="00C109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10">
    <w:name w:val="s10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paragraph" w:customStyle="1" w:styleId="s5">
    <w:name w:val="s5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paragraph" w:customStyle="1" w:styleId="s6">
    <w:name w:val="s6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paragraph" w:customStyle="1" w:styleId="s11">
    <w:name w:val="s11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paragraph" w:customStyle="1" w:styleId="s12">
    <w:name w:val="s12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paragraph" w:customStyle="1" w:styleId="s13">
    <w:name w:val="s13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paragraph" w:customStyle="1" w:styleId="s15">
    <w:name w:val="s15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paragraph" w:customStyle="1" w:styleId="s16">
    <w:name w:val="s16"/>
    <w:basedOn w:val="Standard"/>
    <w:rsid w:val="00C1097D"/>
    <w:pPr>
      <w:spacing w:before="100" w:beforeAutospacing="1" w:after="100" w:afterAutospacing="1"/>
    </w:pPr>
    <w:rPr>
      <w:rFonts w:eastAsia="Calibri"/>
      <w:noProof w:val="0"/>
      <w:sz w:val="24"/>
      <w:szCs w:val="24"/>
    </w:rPr>
  </w:style>
  <w:style w:type="character" w:customStyle="1" w:styleId="s9">
    <w:name w:val="s9"/>
    <w:rsid w:val="00C1097D"/>
  </w:style>
  <w:style w:type="character" w:customStyle="1" w:styleId="s3">
    <w:name w:val="s3"/>
    <w:rsid w:val="00C1097D"/>
  </w:style>
  <w:style w:type="character" w:customStyle="1" w:styleId="s7">
    <w:name w:val="s7"/>
    <w:rsid w:val="00C1097D"/>
  </w:style>
  <w:style w:type="character" w:customStyle="1" w:styleId="apple-tab-span">
    <w:name w:val="apple-tab-span"/>
    <w:rsid w:val="00C1097D"/>
  </w:style>
  <w:style w:type="table" w:styleId="Tabellenraster">
    <w:name w:val="Table Grid"/>
    <w:basedOn w:val="NormaleTabelle"/>
    <w:rsid w:val="00BB75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rsid w:val="00AD7B03"/>
  </w:style>
  <w:style w:type="character" w:customStyle="1" w:styleId="EndnotentextZchn">
    <w:name w:val="Endnotentext Zchn"/>
    <w:basedOn w:val="Absatz-Standardschriftart"/>
    <w:link w:val="Endnotentext"/>
    <w:rsid w:val="00AD7B03"/>
    <w:rPr>
      <w:noProof/>
    </w:rPr>
  </w:style>
  <w:style w:type="character" w:styleId="Endnotenzeichen">
    <w:name w:val="endnote reference"/>
    <w:basedOn w:val="Absatz-Standardschriftart"/>
    <w:rsid w:val="00AD7B03"/>
    <w:rPr>
      <w:vertAlign w:val="superscript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2152E"/>
    <w:rPr>
      <w:b/>
      <w:bCs/>
      <w:sz w:val="27"/>
      <w:szCs w:val="27"/>
    </w:rPr>
  </w:style>
  <w:style w:type="character" w:customStyle="1" w:styleId="gd">
    <w:name w:val="gd"/>
    <w:basedOn w:val="Absatz-Standardschriftart"/>
    <w:rsid w:val="00421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7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stefanie.B--P\Anwendungsdaten\Microsoft\Vorlagen\Briefbogen_b+p_Mailversand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24B3B-60C4-4BD3-91BD-F75B520C6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Briefbogen_b+p_Mailversand</Template>
  <TotalTime>0</TotalTime>
  <Pages>1</Pages>
  <Words>699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Herrn</vt:lpstr>
    </vt:vector>
  </TitlesOfParts>
  <Company>b+p</Company>
  <LinksUpToDate>false</LinksUpToDate>
  <CharactersWithSpaces>5095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Herrn</dc:title>
  <dc:subject/>
  <dc:creator>Stefanie Jungbauer</dc:creator>
  <cp:keywords/>
  <cp:lastModifiedBy>Michael Ney</cp:lastModifiedBy>
  <cp:revision>2</cp:revision>
  <cp:lastPrinted>2013-02-07T14:23:00Z</cp:lastPrinted>
  <dcterms:created xsi:type="dcterms:W3CDTF">2020-11-02T20:30:00Z</dcterms:created>
  <dcterms:modified xsi:type="dcterms:W3CDTF">2020-11-02T20:30:00Z</dcterms:modified>
</cp:coreProperties>
</file>